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06C0" w:rsidRPr="00580D58" w:rsidRDefault="000F06C0" w:rsidP="00580D58">
      <w:pPr>
        <w:ind w:left="446"/>
        <w:rPr>
          <w:color w:val="000000" w:themeColor="text1"/>
          <w:sz w:val="22"/>
          <w:szCs w:val="22"/>
        </w:rPr>
      </w:pPr>
      <w:bookmarkStart w:id="0" w:name="_GoBack"/>
      <w:bookmarkEnd w:id="0"/>
    </w:p>
    <w:p w:rsidR="00794CC0" w:rsidRDefault="00794CC0" w:rsidP="00580D58">
      <w:pPr>
        <w:ind w:left="446"/>
        <w:rPr>
          <w:color w:val="000000" w:themeColor="text1"/>
        </w:rPr>
      </w:pPr>
    </w:p>
    <w:p w:rsidR="0048267E" w:rsidRDefault="0048267E" w:rsidP="0048267E">
      <w:pPr>
        <w:ind w:left="540"/>
        <w:rPr>
          <w:color w:val="000000" w:themeColor="text1"/>
        </w:rPr>
      </w:pPr>
      <w:r w:rsidRPr="0048267E">
        <w:rPr>
          <w:color w:val="000000" w:themeColor="text1"/>
        </w:rPr>
        <w:t>June 2</w:t>
      </w:r>
      <w:r>
        <w:rPr>
          <w:color w:val="000000" w:themeColor="text1"/>
        </w:rPr>
        <w:t>4</w:t>
      </w:r>
      <w:r w:rsidRPr="0048267E">
        <w:rPr>
          <w:color w:val="000000" w:themeColor="text1"/>
        </w:rPr>
        <w:t>, 2021</w:t>
      </w:r>
    </w:p>
    <w:p w:rsidR="0048267E" w:rsidRDefault="0048267E" w:rsidP="0048267E">
      <w:pPr>
        <w:ind w:left="540"/>
        <w:rPr>
          <w:color w:val="000000" w:themeColor="text1"/>
        </w:rPr>
      </w:pPr>
    </w:p>
    <w:p w:rsidR="0048267E" w:rsidRPr="0048267E" w:rsidRDefault="0048267E" w:rsidP="0048267E">
      <w:pPr>
        <w:ind w:left="540"/>
        <w:rPr>
          <w:color w:val="000000" w:themeColor="text1"/>
        </w:rPr>
      </w:pPr>
    </w:p>
    <w:p w:rsidR="0048267E" w:rsidRDefault="0048267E" w:rsidP="0048267E">
      <w:pPr>
        <w:ind w:left="540"/>
        <w:rPr>
          <w:color w:val="000000" w:themeColor="text1"/>
        </w:rPr>
      </w:pPr>
      <w:r w:rsidRPr="0048267E">
        <w:rPr>
          <w:color w:val="000000" w:themeColor="text1"/>
        </w:rPr>
        <w:t>Secretary-Treasurers</w:t>
      </w:r>
    </w:p>
    <w:p w:rsidR="0048267E" w:rsidRPr="0048267E" w:rsidRDefault="0048267E" w:rsidP="0048267E">
      <w:pPr>
        <w:ind w:left="540"/>
        <w:rPr>
          <w:color w:val="000000" w:themeColor="text1"/>
        </w:rPr>
      </w:pPr>
    </w:p>
    <w:p w:rsidR="0048267E" w:rsidRDefault="0048267E" w:rsidP="0048267E">
      <w:pPr>
        <w:ind w:left="540"/>
        <w:rPr>
          <w:color w:val="000000" w:themeColor="text1"/>
        </w:rPr>
      </w:pPr>
      <w:r w:rsidRPr="0048267E">
        <w:rPr>
          <w:color w:val="000000" w:themeColor="text1"/>
        </w:rPr>
        <w:t>Dear Sisters, Brothers and Friends,</w:t>
      </w:r>
    </w:p>
    <w:p w:rsidR="0048267E" w:rsidRPr="0048267E" w:rsidRDefault="0048267E" w:rsidP="0048267E">
      <w:pPr>
        <w:ind w:left="540"/>
        <w:rPr>
          <w:color w:val="000000" w:themeColor="text1"/>
        </w:rPr>
      </w:pPr>
    </w:p>
    <w:p w:rsidR="0048267E" w:rsidRDefault="0048267E" w:rsidP="0048267E">
      <w:pPr>
        <w:pBdr>
          <w:bottom w:val="single" w:sz="12" w:space="1" w:color="auto"/>
        </w:pBdr>
        <w:ind w:left="1440" w:hanging="900"/>
        <w:rPr>
          <w:b/>
          <w:color w:val="000000" w:themeColor="text1"/>
        </w:rPr>
      </w:pPr>
      <w:r w:rsidRPr="0048267E">
        <w:rPr>
          <w:b/>
          <w:color w:val="000000" w:themeColor="text1"/>
        </w:rPr>
        <w:t>Re:</w:t>
      </w:r>
      <w:r>
        <w:rPr>
          <w:b/>
          <w:color w:val="000000" w:themeColor="text1"/>
        </w:rPr>
        <w:tab/>
      </w:r>
      <w:r w:rsidRPr="0048267E">
        <w:rPr>
          <w:b/>
          <w:color w:val="000000" w:themeColor="text1"/>
        </w:rPr>
        <w:t>Provincial Executive election candidate biography</w:t>
      </w:r>
      <w:r>
        <w:rPr>
          <w:b/>
          <w:color w:val="000000" w:themeColor="text1"/>
        </w:rPr>
        <w:t xml:space="preserve">, statement and photo </w:t>
      </w:r>
      <w:r w:rsidR="008D467B">
        <w:rPr>
          <w:b/>
          <w:color w:val="000000" w:themeColor="text1"/>
        </w:rPr>
        <w:t xml:space="preserve">– </w:t>
      </w:r>
      <w:r w:rsidRPr="0048267E">
        <w:rPr>
          <w:b/>
          <w:color w:val="000000" w:themeColor="text1"/>
        </w:rPr>
        <w:t>HEU convention</w:t>
      </w:r>
    </w:p>
    <w:p w:rsidR="0048267E" w:rsidRPr="0048267E" w:rsidRDefault="0048267E" w:rsidP="0048267E">
      <w:pPr>
        <w:ind w:left="1440" w:hanging="900"/>
        <w:rPr>
          <w:b/>
          <w:color w:val="000000" w:themeColor="text1"/>
        </w:rPr>
      </w:pPr>
    </w:p>
    <w:p w:rsidR="0048267E" w:rsidRDefault="0048267E" w:rsidP="0048267E">
      <w:pPr>
        <w:ind w:left="540"/>
        <w:rPr>
          <w:color w:val="000000" w:themeColor="text1"/>
        </w:rPr>
      </w:pPr>
      <w:r w:rsidRPr="0048267E">
        <w:rPr>
          <w:color w:val="000000" w:themeColor="text1"/>
        </w:rPr>
        <w:t xml:space="preserve">HEU’s </w:t>
      </w:r>
      <w:r w:rsidRPr="0048267E">
        <w:rPr>
          <w:i/>
          <w:color w:val="000000" w:themeColor="text1"/>
        </w:rPr>
        <w:t>Constitution and By-Laws</w:t>
      </w:r>
      <w:r w:rsidRPr="0048267E">
        <w:rPr>
          <w:color w:val="000000" w:themeColor="text1"/>
        </w:rPr>
        <w:t xml:space="preserve"> </w:t>
      </w:r>
      <w:r w:rsidR="001B5B3E">
        <w:rPr>
          <w:color w:val="000000" w:themeColor="text1"/>
        </w:rPr>
        <w:t xml:space="preserve">(Article 6) </w:t>
      </w:r>
      <w:r w:rsidRPr="0048267E">
        <w:rPr>
          <w:color w:val="000000" w:themeColor="text1"/>
        </w:rPr>
        <w:t>provides an opportunity for delegates running for Provincial Executive (PE) positions to submit a candidate statement and photo for distribution to HEU locals in advance of the November convention.</w:t>
      </w:r>
    </w:p>
    <w:p w:rsidR="0048267E" w:rsidRPr="0048267E" w:rsidRDefault="0048267E" w:rsidP="0048267E">
      <w:pPr>
        <w:ind w:left="540"/>
        <w:rPr>
          <w:color w:val="000000" w:themeColor="text1"/>
        </w:rPr>
      </w:pPr>
    </w:p>
    <w:p w:rsidR="0048267E" w:rsidRDefault="001B5B3E" w:rsidP="0048267E">
      <w:pPr>
        <w:ind w:left="540"/>
        <w:rPr>
          <w:color w:val="000000" w:themeColor="text1"/>
        </w:rPr>
      </w:pPr>
      <w:r>
        <w:rPr>
          <w:color w:val="000000" w:themeColor="text1"/>
        </w:rPr>
        <w:t>D</w:t>
      </w:r>
      <w:r w:rsidR="0048267E" w:rsidRPr="0048267E">
        <w:rPr>
          <w:color w:val="000000" w:themeColor="text1"/>
        </w:rPr>
        <w:t>elegates may submit a brief biography, a candidate statement of no more than 200 words, and a photo to the HEU Convention Committee 90 days before the convention. That deadline is Tuesday, August 3 at 5 p.m.</w:t>
      </w:r>
    </w:p>
    <w:p w:rsidR="0048267E" w:rsidRPr="0048267E" w:rsidRDefault="0048267E" w:rsidP="0048267E">
      <w:pPr>
        <w:ind w:left="540"/>
        <w:rPr>
          <w:color w:val="000000" w:themeColor="text1"/>
        </w:rPr>
      </w:pPr>
    </w:p>
    <w:p w:rsidR="0048267E" w:rsidRDefault="0048267E" w:rsidP="0048267E">
      <w:pPr>
        <w:ind w:left="540"/>
        <w:rPr>
          <w:color w:val="000000" w:themeColor="text1"/>
        </w:rPr>
      </w:pPr>
      <w:r w:rsidRPr="0048267E">
        <w:rPr>
          <w:color w:val="000000" w:themeColor="text1"/>
        </w:rPr>
        <w:t>Your submitted information will be forwarded in a standard format to HEU locals 45 days prior to convention as per the Constitution. That date is September 17.</w:t>
      </w:r>
    </w:p>
    <w:p w:rsidR="0048267E" w:rsidRPr="0048267E" w:rsidRDefault="0048267E" w:rsidP="0048267E">
      <w:pPr>
        <w:ind w:left="540"/>
        <w:rPr>
          <w:color w:val="000000" w:themeColor="text1"/>
        </w:rPr>
      </w:pPr>
    </w:p>
    <w:p w:rsidR="0048267E" w:rsidRDefault="0048267E" w:rsidP="0048267E">
      <w:pPr>
        <w:ind w:left="540"/>
        <w:rPr>
          <w:b/>
          <w:color w:val="000000" w:themeColor="text1"/>
        </w:rPr>
      </w:pPr>
      <w:r w:rsidRPr="0048267E">
        <w:rPr>
          <w:b/>
          <w:color w:val="000000" w:themeColor="text1"/>
        </w:rPr>
        <w:t>You must be a delegate to the HEU convention in order to run for election to the Provincial Executive at the November 1—5 convention. You can find a description of the roles of the PE positions in Article 7 of the Constitution.</w:t>
      </w:r>
    </w:p>
    <w:p w:rsidR="0048267E" w:rsidRPr="0048267E" w:rsidRDefault="0048267E" w:rsidP="0048267E">
      <w:pPr>
        <w:ind w:left="540"/>
        <w:rPr>
          <w:b/>
          <w:color w:val="000000" w:themeColor="text1"/>
        </w:rPr>
      </w:pPr>
    </w:p>
    <w:p w:rsidR="0048267E" w:rsidRDefault="0048267E" w:rsidP="0048267E">
      <w:pPr>
        <w:ind w:left="540"/>
        <w:rPr>
          <w:color w:val="000000" w:themeColor="text1"/>
        </w:rPr>
      </w:pPr>
      <w:r w:rsidRPr="0048267E">
        <w:rPr>
          <w:color w:val="000000" w:themeColor="text1"/>
        </w:rPr>
        <w:t>Please note that you are not required to submit a candidate statement by the August 3 deadline in order to be nominated as a candidate at the convention. There will also be an opportunity for delegates seeking nomination to post a photo and bio at the convention prior to the election. As the convention will be held virtually, these will be available on the virtual convention platform.</w:t>
      </w:r>
    </w:p>
    <w:p w:rsidR="0048267E" w:rsidRPr="0048267E" w:rsidRDefault="0048267E" w:rsidP="0048267E">
      <w:pPr>
        <w:ind w:left="540"/>
        <w:rPr>
          <w:color w:val="000000" w:themeColor="text1"/>
        </w:rPr>
      </w:pPr>
    </w:p>
    <w:p w:rsidR="0048267E" w:rsidRDefault="0048267E" w:rsidP="0048267E">
      <w:pPr>
        <w:ind w:left="540"/>
        <w:rPr>
          <w:color w:val="000000" w:themeColor="text1"/>
        </w:rPr>
      </w:pPr>
      <w:r w:rsidRPr="0048267E">
        <w:rPr>
          <w:color w:val="000000" w:themeColor="text1"/>
        </w:rPr>
        <w:t>The 21 positions that will be elected at the 2021 convention are:</w:t>
      </w:r>
    </w:p>
    <w:p w:rsidR="0048267E" w:rsidRDefault="0048267E" w:rsidP="0048267E">
      <w:pPr>
        <w:ind w:left="540"/>
        <w:rPr>
          <w:color w:val="000000" w:themeColor="text1"/>
        </w:rPr>
      </w:pPr>
    </w:p>
    <w:tbl>
      <w:tblPr>
        <w:tblStyle w:val="TableGrid"/>
        <w:tblW w:w="0" w:type="auto"/>
        <w:tblInd w:w="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79"/>
        <w:gridCol w:w="4284"/>
      </w:tblGrid>
      <w:tr w:rsidR="0048267E" w:rsidTr="0048267E">
        <w:tc>
          <w:tcPr>
            <w:tcW w:w="4496" w:type="dxa"/>
          </w:tcPr>
          <w:p w:rsidR="0048267E" w:rsidRPr="0048267E" w:rsidRDefault="0048267E" w:rsidP="0048267E">
            <w:pPr>
              <w:numPr>
                <w:ilvl w:val="0"/>
                <w:numId w:val="1"/>
              </w:numPr>
              <w:rPr>
                <w:color w:val="000000" w:themeColor="text1"/>
              </w:rPr>
            </w:pPr>
            <w:r w:rsidRPr="0048267E">
              <w:rPr>
                <w:color w:val="000000" w:themeColor="text1"/>
              </w:rPr>
              <w:t>President</w:t>
            </w:r>
          </w:p>
          <w:p w:rsidR="0048267E" w:rsidRPr="0048267E" w:rsidRDefault="0048267E" w:rsidP="0048267E">
            <w:pPr>
              <w:numPr>
                <w:ilvl w:val="0"/>
                <w:numId w:val="1"/>
              </w:numPr>
              <w:rPr>
                <w:color w:val="000000" w:themeColor="text1"/>
              </w:rPr>
            </w:pPr>
            <w:r w:rsidRPr="0048267E">
              <w:rPr>
                <w:color w:val="000000" w:themeColor="text1"/>
              </w:rPr>
              <w:t>Financial Secretary</w:t>
            </w:r>
          </w:p>
          <w:p w:rsidR="0048267E" w:rsidRPr="0048267E" w:rsidRDefault="0048267E" w:rsidP="0048267E">
            <w:pPr>
              <w:numPr>
                <w:ilvl w:val="0"/>
                <w:numId w:val="1"/>
              </w:numPr>
              <w:rPr>
                <w:color w:val="000000" w:themeColor="text1"/>
              </w:rPr>
            </w:pPr>
            <w:r w:rsidRPr="0048267E">
              <w:rPr>
                <w:color w:val="000000" w:themeColor="text1"/>
              </w:rPr>
              <w:t>1</w:t>
            </w:r>
            <w:r w:rsidRPr="0048267E">
              <w:rPr>
                <w:color w:val="000000" w:themeColor="text1"/>
                <w:vertAlign w:val="superscript"/>
              </w:rPr>
              <w:t>st</w:t>
            </w:r>
            <w:r w:rsidRPr="0048267E">
              <w:rPr>
                <w:color w:val="000000" w:themeColor="text1"/>
              </w:rPr>
              <w:t xml:space="preserve"> Vice-President</w:t>
            </w:r>
          </w:p>
          <w:p w:rsidR="0048267E" w:rsidRPr="0048267E" w:rsidRDefault="0048267E" w:rsidP="0048267E">
            <w:pPr>
              <w:numPr>
                <w:ilvl w:val="0"/>
                <w:numId w:val="1"/>
              </w:numPr>
              <w:rPr>
                <w:color w:val="000000" w:themeColor="text1"/>
              </w:rPr>
            </w:pPr>
            <w:r w:rsidRPr="0048267E">
              <w:rPr>
                <w:color w:val="000000" w:themeColor="text1"/>
              </w:rPr>
              <w:t>2</w:t>
            </w:r>
            <w:r w:rsidRPr="0048267E">
              <w:rPr>
                <w:color w:val="000000" w:themeColor="text1"/>
                <w:vertAlign w:val="superscript"/>
              </w:rPr>
              <w:t>nd</w:t>
            </w:r>
            <w:r w:rsidRPr="0048267E">
              <w:rPr>
                <w:color w:val="000000" w:themeColor="text1"/>
              </w:rPr>
              <w:t xml:space="preserve"> Vice-President</w:t>
            </w:r>
          </w:p>
          <w:p w:rsidR="0048267E" w:rsidRPr="0048267E" w:rsidRDefault="0048267E" w:rsidP="0048267E">
            <w:pPr>
              <w:numPr>
                <w:ilvl w:val="0"/>
                <w:numId w:val="1"/>
              </w:numPr>
              <w:rPr>
                <w:color w:val="000000" w:themeColor="text1"/>
              </w:rPr>
            </w:pPr>
            <w:r w:rsidRPr="0048267E">
              <w:rPr>
                <w:color w:val="000000" w:themeColor="text1"/>
              </w:rPr>
              <w:t>3</w:t>
            </w:r>
            <w:r w:rsidRPr="0048267E">
              <w:rPr>
                <w:color w:val="000000" w:themeColor="text1"/>
                <w:vertAlign w:val="superscript"/>
              </w:rPr>
              <w:t>rd</w:t>
            </w:r>
            <w:r w:rsidRPr="0048267E">
              <w:rPr>
                <w:color w:val="000000" w:themeColor="text1"/>
              </w:rPr>
              <w:t xml:space="preserve"> Vice-President</w:t>
            </w:r>
          </w:p>
          <w:p w:rsidR="0048267E" w:rsidRPr="0048267E" w:rsidRDefault="0048267E" w:rsidP="0048267E">
            <w:pPr>
              <w:numPr>
                <w:ilvl w:val="0"/>
                <w:numId w:val="1"/>
              </w:numPr>
              <w:rPr>
                <w:color w:val="000000" w:themeColor="text1"/>
              </w:rPr>
            </w:pPr>
            <w:r w:rsidRPr="0048267E">
              <w:rPr>
                <w:color w:val="000000" w:themeColor="text1"/>
              </w:rPr>
              <w:t>Senior Trustee-Elect</w:t>
            </w:r>
          </w:p>
          <w:p w:rsidR="0048267E" w:rsidRPr="0048267E" w:rsidRDefault="0048267E" w:rsidP="0048267E">
            <w:pPr>
              <w:numPr>
                <w:ilvl w:val="0"/>
                <w:numId w:val="1"/>
              </w:numPr>
              <w:rPr>
                <w:color w:val="000000" w:themeColor="text1"/>
              </w:rPr>
            </w:pPr>
            <w:r w:rsidRPr="0048267E">
              <w:rPr>
                <w:color w:val="000000" w:themeColor="text1"/>
              </w:rPr>
              <w:t>Senior Trustee</w:t>
            </w:r>
          </w:p>
          <w:p w:rsidR="0048267E" w:rsidRPr="008D133D" w:rsidRDefault="0048267E" w:rsidP="0048267E">
            <w:pPr>
              <w:numPr>
                <w:ilvl w:val="0"/>
                <w:numId w:val="1"/>
              </w:numPr>
              <w:rPr>
                <w:color w:val="000000" w:themeColor="text1"/>
              </w:rPr>
            </w:pPr>
            <w:r w:rsidRPr="0048267E">
              <w:rPr>
                <w:color w:val="000000" w:themeColor="text1"/>
              </w:rPr>
              <w:t>Trustee</w:t>
            </w:r>
          </w:p>
        </w:tc>
        <w:tc>
          <w:tcPr>
            <w:tcW w:w="4497" w:type="dxa"/>
          </w:tcPr>
          <w:p w:rsidR="0048267E" w:rsidRPr="0048267E" w:rsidRDefault="0048267E" w:rsidP="0048267E">
            <w:pPr>
              <w:numPr>
                <w:ilvl w:val="0"/>
                <w:numId w:val="1"/>
              </w:numPr>
              <w:rPr>
                <w:color w:val="000000" w:themeColor="text1"/>
              </w:rPr>
            </w:pPr>
            <w:r w:rsidRPr="0048267E">
              <w:rPr>
                <w:color w:val="000000" w:themeColor="text1"/>
              </w:rPr>
              <w:t>Regional Vice-President</w:t>
            </w:r>
          </w:p>
          <w:p w:rsidR="0048267E" w:rsidRPr="0048267E" w:rsidRDefault="0048267E" w:rsidP="0048267E">
            <w:pPr>
              <w:numPr>
                <w:ilvl w:val="1"/>
                <w:numId w:val="1"/>
              </w:numPr>
              <w:rPr>
                <w:color w:val="000000" w:themeColor="text1"/>
              </w:rPr>
            </w:pPr>
            <w:r w:rsidRPr="0048267E">
              <w:rPr>
                <w:color w:val="000000" w:themeColor="text1"/>
              </w:rPr>
              <w:t>Fraser (3 positions)</w:t>
            </w:r>
          </w:p>
          <w:p w:rsidR="0048267E" w:rsidRPr="0048267E" w:rsidRDefault="0048267E" w:rsidP="0048267E">
            <w:pPr>
              <w:numPr>
                <w:ilvl w:val="1"/>
                <w:numId w:val="1"/>
              </w:numPr>
              <w:rPr>
                <w:color w:val="000000" w:themeColor="text1"/>
              </w:rPr>
            </w:pPr>
            <w:r w:rsidRPr="0048267E">
              <w:rPr>
                <w:color w:val="000000" w:themeColor="text1"/>
              </w:rPr>
              <w:t>Interior (3 positions)</w:t>
            </w:r>
          </w:p>
          <w:p w:rsidR="0048267E" w:rsidRPr="0048267E" w:rsidRDefault="0048267E" w:rsidP="0048267E">
            <w:pPr>
              <w:numPr>
                <w:ilvl w:val="1"/>
                <w:numId w:val="1"/>
              </w:numPr>
              <w:rPr>
                <w:color w:val="000000" w:themeColor="text1"/>
              </w:rPr>
            </w:pPr>
            <w:r w:rsidRPr="0048267E">
              <w:rPr>
                <w:color w:val="000000" w:themeColor="text1"/>
              </w:rPr>
              <w:t>Northern (2 positions)</w:t>
            </w:r>
          </w:p>
          <w:p w:rsidR="0048267E" w:rsidRPr="0048267E" w:rsidRDefault="0048267E" w:rsidP="0048267E">
            <w:pPr>
              <w:numPr>
                <w:ilvl w:val="1"/>
                <w:numId w:val="1"/>
              </w:numPr>
              <w:rPr>
                <w:color w:val="000000" w:themeColor="text1"/>
              </w:rPr>
            </w:pPr>
            <w:r w:rsidRPr="0048267E">
              <w:rPr>
                <w:color w:val="000000" w:themeColor="text1"/>
              </w:rPr>
              <w:t>Vancouver Coastal (3 positions)</w:t>
            </w:r>
          </w:p>
          <w:p w:rsidR="0048267E" w:rsidRPr="008D133D" w:rsidRDefault="0048267E" w:rsidP="0048267E">
            <w:pPr>
              <w:numPr>
                <w:ilvl w:val="1"/>
                <w:numId w:val="1"/>
              </w:numPr>
              <w:rPr>
                <w:color w:val="000000" w:themeColor="text1"/>
              </w:rPr>
            </w:pPr>
            <w:r w:rsidRPr="0048267E">
              <w:rPr>
                <w:color w:val="000000" w:themeColor="text1"/>
              </w:rPr>
              <w:t>Vancouver Island (2 positions)</w:t>
            </w:r>
          </w:p>
        </w:tc>
      </w:tr>
    </w:tbl>
    <w:p w:rsidR="008D133D" w:rsidRDefault="008D133D" w:rsidP="008D133D">
      <w:pPr>
        <w:ind w:left="540"/>
        <w:jc w:val="right"/>
        <w:rPr>
          <w:i/>
          <w:color w:val="000000" w:themeColor="text1"/>
          <w:sz w:val="20"/>
          <w:szCs w:val="20"/>
        </w:rPr>
      </w:pPr>
    </w:p>
    <w:p w:rsidR="008D133D" w:rsidRPr="008D133D" w:rsidRDefault="008D133D" w:rsidP="008D133D">
      <w:pPr>
        <w:ind w:left="540"/>
        <w:jc w:val="right"/>
        <w:rPr>
          <w:i/>
          <w:color w:val="000000" w:themeColor="text1"/>
          <w:sz w:val="22"/>
          <w:szCs w:val="20"/>
        </w:rPr>
      </w:pPr>
      <w:r w:rsidRPr="008D133D">
        <w:rPr>
          <w:i/>
          <w:color w:val="000000" w:themeColor="text1"/>
          <w:sz w:val="22"/>
          <w:szCs w:val="20"/>
        </w:rPr>
        <w:t>…</w:t>
      </w:r>
      <w:r w:rsidR="001B5B3E">
        <w:rPr>
          <w:i/>
          <w:color w:val="000000" w:themeColor="text1"/>
          <w:sz w:val="22"/>
          <w:szCs w:val="20"/>
        </w:rPr>
        <w:t>/m</w:t>
      </w:r>
      <w:r w:rsidRPr="008D133D">
        <w:rPr>
          <w:i/>
          <w:color w:val="000000" w:themeColor="text1"/>
          <w:sz w:val="22"/>
          <w:szCs w:val="20"/>
        </w:rPr>
        <w:t>ore</w:t>
      </w:r>
    </w:p>
    <w:p w:rsidR="008D133D" w:rsidRPr="0048267E" w:rsidRDefault="008D133D" w:rsidP="0048267E">
      <w:pPr>
        <w:ind w:left="540"/>
        <w:rPr>
          <w:color w:val="000000" w:themeColor="text1"/>
        </w:rPr>
      </w:pPr>
    </w:p>
    <w:p w:rsidR="0048267E" w:rsidRDefault="0048267E" w:rsidP="0048267E">
      <w:pPr>
        <w:ind w:left="540"/>
        <w:rPr>
          <w:color w:val="000000" w:themeColor="text1"/>
        </w:rPr>
      </w:pPr>
      <w:r w:rsidRPr="0048267E">
        <w:rPr>
          <w:color w:val="000000" w:themeColor="text1"/>
        </w:rPr>
        <w:t xml:space="preserve">If you wish to submit a candidate bio, statement and photo, please send your information by email to </w:t>
      </w:r>
      <w:hyperlink r:id="rId8" w:history="1">
        <w:r w:rsidRPr="0048267E">
          <w:rPr>
            <w:rStyle w:val="Hyperlink"/>
          </w:rPr>
          <w:t>convention@heu.org</w:t>
        </w:r>
      </w:hyperlink>
      <w:r w:rsidRPr="0048267E">
        <w:rPr>
          <w:color w:val="000000" w:themeColor="text1"/>
        </w:rPr>
        <w:t xml:space="preserve"> by 5 p.m. on August 3 following these instructions:</w:t>
      </w:r>
      <w:r w:rsidR="008D133D">
        <w:rPr>
          <w:color w:val="000000" w:themeColor="text1"/>
        </w:rPr>
        <w:t xml:space="preserve"> </w:t>
      </w:r>
    </w:p>
    <w:p w:rsidR="008D133D" w:rsidRPr="0048267E" w:rsidRDefault="008D133D" w:rsidP="0048267E">
      <w:pPr>
        <w:ind w:left="540"/>
        <w:rPr>
          <w:color w:val="000000" w:themeColor="text1"/>
        </w:rPr>
      </w:pPr>
    </w:p>
    <w:p w:rsidR="0048267E" w:rsidRPr="0048267E" w:rsidRDefault="0048267E" w:rsidP="008D133D">
      <w:pPr>
        <w:numPr>
          <w:ilvl w:val="0"/>
          <w:numId w:val="2"/>
        </w:numPr>
        <w:spacing w:after="60"/>
        <w:ind w:left="1267"/>
        <w:rPr>
          <w:color w:val="000000" w:themeColor="text1"/>
        </w:rPr>
      </w:pPr>
      <w:r w:rsidRPr="0048267E">
        <w:rPr>
          <w:color w:val="000000" w:themeColor="text1"/>
        </w:rPr>
        <w:t>Put “PE Election” in the subject line of the email</w:t>
      </w:r>
    </w:p>
    <w:p w:rsidR="0048267E" w:rsidRPr="0048267E" w:rsidRDefault="0048267E" w:rsidP="008D133D">
      <w:pPr>
        <w:numPr>
          <w:ilvl w:val="0"/>
          <w:numId w:val="2"/>
        </w:numPr>
        <w:spacing w:after="60"/>
        <w:ind w:left="1267"/>
        <w:rPr>
          <w:color w:val="000000" w:themeColor="text1"/>
        </w:rPr>
      </w:pPr>
      <w:r w:rsidRPr="0048267E">
        <w:rPr>
          <w:color w:val="000000" w:themeColor="text1"/>
        </w:rPr>
        <w:t>Attach a photo (optional) to the email. It should be in .jpg or .</w:t>
      </w:r>
      <w:proofErr w:type="spellStart"/>
      <w:r w:rsidRPr="0048267E">
        <w:rPr>
          <w:color w:val="000000" w:themeColor="text1"/>
        </w:rPr>
        <w:t>png</w:t>
      </w:r>
      <w:proofErr w:type="spellEnd"/>
      <w:r w:rsidRPr="0048267E">
        <w:rPr>
          <w:color w:val="000000" w:themeColor="text1"/>
        </w:rPr>
        <w:t xml:space="preserve"> format, original size, not cropped (HEU communications will crop and resize photos)</w:t>
      </w:r>
    </w:p>
    <w:p w:rsidR="0048267E" w:rsidRPr="0048267E" w:rsidRDefault="0048267E" w:rsidP="008D133D">
      <w:pPr>
        <w:numPr>
          <w:ilvl w:val="0"/>
          <w:numId w:val="2"/>
        </w:numPr>
        <w:spacing w:after="60"/>
        <w:ind w:left="1267"/>
        <w:rPr>
          <w:color w:val="000000" w:themeColor="text1"/>
        </w:rPr>
      </w:pPr>
      <w:r w:rsidRPr="0048267E">
        <w:rPr>
          <w:color w:val="000000" w:themeColor="text1"/>
        </w:rPr>
        <w:t>Include in the body of the email your name, local, and the position for which you wish to seek election</w:t>
      </w:r>
    </w:p>
    <w:p w:rsidR="0048267E" w:rsidRPr="0048267E" w:rsidRDefault="0048267E" w:rsidP="008D133D">
      <w:pPr>
        <w:numPr>
          <w:ilvl w:val="0"/>
          <w:numId w:val="2"/>
        </w:numPr>
        <w:spacing w:after="60"/>
        <w:ind w:left="1267"/>
        <w:rPr>
          <w:color w:val="000000" w:themeColor="text1"/>
        </w:rPr>
      </w:pPr>
      <w:r w:rsidRPr="0048267E">
        <w:rPr>
          <w:color w:val="000000" w:themeColor="text1"/>
        </w:rPr>
        <w:t>You can provide your biography and candidate statement in the body of the email or in an attached Word or text document. Please no handwritten or scanned/.pdf documents.</w:t>
      </w:r>
    </w:p>
    <w:p w:rsidR="0048267E" w:rsidRPr="0048267E" w:rsidRDefault="0048267E" w:rsidP="008D133D">
      <w:pPr>
        <w:numPr>
          <w:ilvl w:val="0"/>
          <w:numId w:val="2"/>
        </w:numPr>
        <w:spacing w:after="60"/>
        <w:ind w:left="1267"/>
        <w:rPr>
          <w:color w:val="000000" w:themeColor="text1"/>
        </w:rPr>
      </w:pPr>
      <w:r w:rsidRPr="0048267E">
        <w:rPr>
          <w:color w:val="000000" w:themeColor="text1"/>
        </w:rPr>
        <w:t>100 words maximum for the biography (e.g. union positions held, occupation, other relevant activities or positions)</w:t>
      </w:r>
    </w:p>
    <w:p w:rsidR="0048267E" w:rsidRPr="0048267E" w:rsidRDefault="0048267E" w:rsidP="008D133D">
      <w:pPr>
        <w:numPr>
          <w:ilvl w:val="0"/>
          <w:numId w:val="2"/>
        </w:numPr>
        <w:spacing w:after="60"/>
        <w:ind w:left="1267"/>
        <w:rPr>
          <w:color w:val="000000" w:themeColor="text1"/>
        </w:rPr>
      </w:pPr>
      <w:r w:rsidRPr="0048267E">
        <w:rPr>
          <w:color w:val="000000" w:themeColor="text1"/>
        </w:rPr>
        <w:t>200 words maximum for the candidate statement (e.g. Why are you running for the PE?)</w:t>
      </w:r>
    </w:p>
    <w:p w:rsidR="0048267E" w:rsidRPr="0048267E" w:rsidRDefault="0048267E" w:rsidP="008D133D">
      <w:pPr>
        <w:numPr>
          <w:ilvl w:val="0"/>
          <w:numId w:val="2"/>
        </w:numPr>
        <w:spacing w:after="60"/>
        <w:ind w:left="1267"/>
        <w:rPr>
          <w:color w:val="000000" w:themeColor="text1"/>
        </w:rPr>
      </w:pPr>
      <w:r w:rsidRPr="0048267E">
        <w:rPr>
          <w:color w:val="000000" w:themeColor="text1"/>
        </w:rPr>
        <w:t>Light editing for spelling and grammar, and standard layout, will be provided but content will be cut off if you exceed the word counts as outlined above.</w:t>
      </w:r>
    </w:p>
    <w:p w:rsidR="008D133D" w:rsidRDefault="008D133D" w:rsidP="0048267E">
      <w:pPr>
        <w:ind w:left="540"/>
        <w:rPr>
          <w:color w:val="000000" w:themeColor="text1"/>
        </w:rPr>
      </w:pPr>
    </w:p>
    <w:p w:rsidR="0048267E" w:rsidRPr="0048267E" w:rsidRDefault="0048267E" w:rsidP="0048267E">
      <w:pPr>
        <w:ind w:left="540"/>
        <w:rPr>
          <w:color w:val="000000" w:themeColor="text1"/>
        </w:rPr>
      </w:pPr>
      <w:r w:rsidRPr="0048267E">
        <w:rPr>
          <w:color w:val="000000" w:themeColor="text1"/>
        </w:rPr>
        <w:t>Please ensure that this letter is made available to all your local’s convention delegates.</w:t>
      </w:r>
    </w:p>
    <w:p w:rsidR="008D133D" w:rsidRDefault="008D133D" w:rsidP="0048267E">
      <w:pPr>
        <w:ind w:left="540"/>
        <w:rPr>
          <w:color w:val="000000" w:themeColor="text1"/>
        </w:rPr>
      </w:pPr>
    </w:p>
    <w:p w:rsidR="0048267E" w:rsidRPr="0048267E" w:rsidRDefault="0048267E" w:rsidP="0048267E">
      <w:pPr>
        <w:ind w:left="540"/>
        <w:rPr>
          <w:color w:val="000000" w:themeColor="text1"/>
        </w:rPr>
      </w:pPr>
      <w:r w:rsidRPr="0048267E">
        <w:rPr>
          <w:color w:val="000000" w:themeColor="text1"/>
        </w:rPr>
        <w:t>In solidarity,</w:t>
      </w:r>
    </w:p>
    <w:p w:rsidR="008D133D" w:rsidRDefault="008D133D" w:rsidP="0048267E">
      <w:pPr>
        <w:ind w:left="540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234343</wp:posOffset>
            </wp:positionH>
            <wp:positionV relativeFrom="paragraph">
              <wp:posOffset>3589</wp:posOffset>
            </wp:positionV>
            <wp:extent cx="2003729" cy="59291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ike's signatur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729" cy="59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133D" w:rsidRDefault="008D133D" w:rsidP="0048267E">
      <w:pPr>
        <w:ind w:left="540"/>
        <w:rPr>
          <w:color w:val="000000" w:themeColor="text1"/>
        </w:rPr>
      </w:pPr>
    </w:p>
    <w:p w:rsidR="008D133D" w:rsidRPr="0048267E" w:rsidRDefault="008D133D" w:rsidP="0048267E">
      <w:pPr>
        <w:ind w:left="540"/>
        <w:rPr>
          <w:color w:val="000000" w:themeColor="text1"/>
        </w:rPr>
      </w:pPr>
    </w:p>
    <w:p w:rsidR="0048267E" w:rsidRPr="0048267E" w:rsidRDefault="0048267E" w:rsidP="0048267E">
      <w:pPr>
        <w:ind w:left="540"/>
        <w:rPr>
          <w:color w:val="000000" w:themeColor="text1"/>
        </w:rPr>
      </w:pPr>
      <w:r w:rsidRPr="0048267E">
        <w:rPr>
          <w:color w:val="000000" w:themeColor="text1"/>
        </w:rPr>
        <w:t>Mike Old</w:t>
      </w:r>
      <w:r w:rsidRPr="0048267E">
        <w:rPr>
          <w:color w:val="000000" w:themeColor="text1"/>
        </w:rPr>
        <w:br/>
        <w:t>Secretary-Business Manager (Interim)</w:t>
      </w:r>
    </w:p>
    <w:p w:rsidR="0048267E" w:rsidRPr="0048267E" w:rsidRDefault="0048267E" w:rsidP="0048267E">
      <w:pPr>
        <w:ind w:left="540"/>
        <w:rPr>
          <w:color w:val="000000" w:themeColor="text1"/>
        </w:rPr>
      </w:pPr>
    </w:p>
    <w:p w:rsidR="0089046D" w:rsidRPr="00580D58" w:rsidRDefault="0089046D" w:rsidP="0048267E">
      <w:pPr>
        <w:ind w:left="540"/>
        <w:rPr>
          <w:color w:val="000000" w:themeColor="text1"/>
        </w:rPr>
      </w:pPr>
    </w:p>
    <w:sectPr w:rsidR="0089046D" w:rsidRPr="00580D58" w:rsidSect="00947419">
      <w:footerReference w:type="default" r:id="rId10"/>
      <w:headerReference w:type="first" r:id="rId11"/>
      <w:pgSz w:w="12240" w:h="15840"/>
      <w:pgMar w:top="1758" w:right="1440" w:bottom="1304" w:left="1797" w:header="720" w:footer="124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267E" w:rsidRDefault="0048267E">
      <w:r>
        <w:separator/>
      </w:r>
    </w:p>
  </w:endnote>
  <w:endnote w:type="continuationSeparator" w:id="0">
    <w:p w:rsidR="0048267E" w:rsidRDefault="004826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8"/>
        <w:szCs w:val="18"/>
      </w:rPr>
      <w:id w:val="845060972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6C3CBD" w:rsidRPr="008D133D" w:rsidRDefault="008D133D" w:rsidP="008D133D">
            <w:pPr>
              <w:pStyle w:val="Footer"/>
              <w:jc w:val="right"/>
              <w:rPr>
                <w:sz w:val="18"/>
                <w:szCs w:val="18"/>
              </w:rPr>
            </w:pPr>
            <w:r w:rsidRPr="008D133D">
              <w:rPr>
                <w:sz w:val="18"/>
                <w:szCs w:val="18"/>
              </w:rPr>
              <w:t xml:space="preserve">Page </w:t>
            </w:r>
            <w:r w:rsidRPr="008D133D">
              <w:rPr>
                <w:b/>
                <w:bCs/>
                <w:sz w:val="18"/>
                <w:szCs w:val="18"/>
              </w:rPr>
              <w:fldChar w:fldCharType="begin"/>
            </w:r>
            <w:r w:rsidRPr="008D133D">
              <w:rPr>
                <w:b/>
                <w:bCs/>
                <w:sz w:val="18"/>
                <w:szCs w:val="18"/>
              </w:rPr>
              <w:instrText xml:space="preserve"> PAGE </w:instrText>
            </w:r>
            <w:r w:rsidRPr="008D133D">
              <w:rPr>
                <w:b/>
                <w:bCs/>
                <w:sz w:val="18"/>
                <w:szCs w:val="18"/>
              </w:rPr>
              <w:fldChar w:fldCharType="separate"/>
            </w:r>
            <w:r w:rsidR="00195939">
              <w:rPr>
                <w:b/>
                <w:bCs/>
                <w:noProof/>
                <w:sz w:val="18"/>
                <w:szCs w:val="18"/>
              </w:rPr>
              <w:t>2</w:t>
            </w:r>
            <w:r w:rsidRPr="008D133D">
              <w:rPr>
                <w:b/>
                <w:bCs/>
                <w:sz w:val="18"/>
                <w:szCs w:val="18"/>
              </w:rPr>
              <w:fldChar w:fldCharType="end"/>
            </w:r>
            <w:r w:rsidRPr="008D133D">
              <w:rPr>
                <w:sz w:val="18"/>
                <w:szCs w:val="18"/>
              </w:rPr>
              <w:t xml:space="preserve"> of </w:t>
            </w:r>
            <w:r w:rsidRPr="008D133D">
              <w:rPr>
                <w:b/>
                <w:bCs/>
                <w:sz w:val="18"/>
                <w:szCs w:val="18"/>
              </w:rPr>
              <w:fldChar w:fldCharType="begin"/>
            </w:r>
            <w:r w:rsidRPr="008D133D">
              <w:rPr>
                <w:b/>
                <w:bCs/>
                <w:sz w:val="18"/>
                <w:szCs w:val="18"/>
              </w:rPr>
              <w:instrText xml:space="preserve"> NUMPAGES  </w:instrText>
            </w:r>
            <w:r w:rsidRPr="008D133D">
              <w:rPr>
                <w:b/>
                <w:bCs/>
                <w:sz w:val="18"/>
                <w:szCs w:val="18"/>
              </w:rPr>
              <w:fldChar w:fldCharType="separate"/>
            </w:r>
            <w:r w:rsidR="00195939">
              <w:rPr>
                <w:b/>
                <w:bCs/>
                <w:noProof/>
                <w:sz w:val="18"/>
                <w:szCs w:val="18"/>
              </w:rPr>
              <w:t>2</w:t>
            </w:r>
            <w:r w:rsidRPr="008D133D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267E" w:rsidRDefault="0048267E">
      <w:r>
        <w:separator/>
      </w:r>
    </w:p>
  </w:footnote>
  <w:footnote w:type="continuationSeparator" w:id="0">
    <w:p w:rsidR="0048267E" w:rsidRDefault="004826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7419" w:rsidRDefault="00794CC0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8C408D8" wp14:editId="33940928">
          <wp:simplePos x="0" y="0"/>
          <wp:positionH relativeFrom="column">
            <wp:posOffset>-1132628</wp:posOffset>
          </wp:positionH>
          <wp:positionV relativeFrom="paragraph">
            <wp:posOffset>-457174</wp:posOffset>
          </wp:positionV>
          <wp:extent cx="7775102" cy="10061896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UletterheadPO_COL_2017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5102" cy="100618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52E6D39"/>
    <w:multiLevelType w:val="hybridMultilevel"/>
    <w:tmpl w:val="CD42187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217ADB"/>
    <w:multiLevelType w:val="hybridMultilevel"/>
    <w:tmpl w:val="D652BA3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267E"/>
    <w:rsid w:val="000006D4"/>
    <w:rsid w:val="0000357F"/>
    <w:rsid w:val="00010C0F"/>
    <w:rsid w:val="00011A05"/>
    <w:rsid w:val="00022527"/>
    <w:rsid w:val="00027FAA"/>
    <w:rsid w:val="00035C7A"/>
    <w:rsid w:val="000366ED"/>
    <w:rsid w:val="0004218E"/>
    <w:rsid w:val="00045197"/>
    <w:rsid w:val="00056978"/>
    <w:rsid w:val="00064769"/>
    <w:rsid w:val="00070C6F"/>
    <w:rsid w:val="0007565D"/>
    <w:rsid w:val="000817FD"/>
    <w:rsid w:val="000818E1"/>
    <w:rsid w:val="000911A5"/>
    <w:rsid w:val="000942B6"/>
    <w:rsid w:val="000A6A80"/>
    <w:rsid w:val="000A79FE"/>
    <w:rsid w:val="000B074E"/>
    <w:rsid w:val="000B0C22"/>
    <w:rsid w:val="000B728D"/>
    <w:rsid w:val="000C5B30"/>
    <w:rsid w:val="000C5D16"/>
    <w:rsid w:val="000C6203"/>
    <w:rsid w:val="000C661E"/>
    <w:rsid w:val="000D3E8E"/>
    <w:rsid w:val="000F06C0"/>
    <w:rsid w:val="000F7B73"/>
    <w:rsid w:val="00107BE5"/>
    <w:rsid w:val="0011562C"/>
    <w:rsid w:val="0011593C"/>
    <w:rsid w:val="00116A65"/>
    <w:rsid w:val="00123EE0"/>
    <w:rsid w:val="00124668"/>
    <w:rsid w:val="001442FB"/>
    <w:rsid w:val="001526FE"/>
    <w:rsid w:val="00157356"/>
    <w:rsid w:val="00166606"/>
    <w:rsid w:val="0017216B"/>
    <w:rsid w:val="00174C16"/>
    <w:rsid w:val="001770AE"/>
    <w:rsid w:val="001852C1"/>
    <w:rsid w:val="001900C9"/>
    <w:rsid w:val="00192B3B"/>
    <w:rsid w:val="001938D5"/>
    <w:rsid w:val="00195939"/>
    <w:rsid w:val="001B3490"/>
    <w:rsid w:val="001B3786"/>
    <w:rsid w:val="001B5465"/>
    <w:rsid w:val="001B5B3E"/>
    <w:rsid w:val="001C1460"/>
    <w:rsid w:val="001D0231"/>
    <w:rsid w:val="001D0663"/>
    <w:rsid w:val="001D32E2"/>
    <w:rsid w:val="001D5B51"/>
    <w:rsid w:val="001D6C80"/>
    <w:rsid w:val="001E532A"/>
    <w:rsid w:val="001F27F3"/>
    <w:rsid w:val="00211D60"/>
    <w:rsid w:val="00212654"/>
    <w:rsid w:val="00217736"/>
    <w:rsid w:val="00221044"/>
    <w:rsid w:val="00221059"/>
    <w:rsid w:val="00223836"/>
    <w:rsid w:val="00223CB7"/>
    <w:rsid w:val="00226F31"/>
    <w:rsid w:val="00230B48"/>
    <w:rsid w:val="00235E0F"/>
    <w:rsid w:val="0024302A"/>
    <w:rsid w:val="0024405D"/>
    <w:rsid w:val="002460A4"/>
    <w:rsid w:val="00247732"/>
    <w:rsid w:val="00247A33"/>
    <w:rsid w:val="00250DD6"/>
    <w:rsid w:val="00252025"/>
    <w:rsid w:val="00252C3C"/>
    <w:rsid w:val="00255A09"/>
    <w:rsid w:val="00255BDA"/>
    <w:rsid w:val="002569BE"/>
    <w:rsid w:val="00266849"/>
    <w:rsid w:val="00266BB1"/>
    <w:rsid w:val="00266C9C"/>
    <w:rsid w:val="0027269F"/>
    <w:rsid w:val="002743E7"/>
    <w:rsid w:val="00276EB8"/>
    <w:rsid w:val="002804C5"/>
    <w:rsid w:val="00291FB8"/>
    <w:rsid w:val="002942CE"/>
    <w:rsid w:val="002A72A9"/>
    <w:rsid w:val="002B3C88"/>
    <w:rsid w:val="002B7C57"/>
    <w:rsid w:val="002C256A"/>
    <w:rsid w:val="002C5B54"/>
    <w:rsid w:val="002D51E0"/>
    <w:rsid w:val="002D560A"/>
    <w:rsid w:val="002D729A"/>
    <w:rsid w:val="002D7DE7"/>
    <w:rsid w:val="002F59AC"/>
    <w:rsid w:val="002F5F50"/>
    <w:rsid w:val="00303759"/>
    <w:rsid w:val="00304183"/>
    <w:rsid w:val="003061EC"/>
    <w:rsid w:val="00313E58"/>
    <w:rsid w:val="00315028"/>
    <w:rsid w:val="00321CDA"/>
    <w:rsid w:val="003232AA"/>
    <w:rsid w:val="003269E1"/>
    <w:rsid w:val="00337E34"/>
    <w:rsid w:val="00342651"/>
    <w:rsid w:val="0034283D"/>
    <w:rsid w:val="003450FD"/>
    <w:rsid w:val="00345F8E"/>
    <w:rsid w:val="0034755C"/>
    <w:rsid w:val="003524B8"/>
    <w:rsid w:val="00352F3F"/>
    <w:rsid w:val="00356084"/>
    <w:rsid w:val="003743D6"/>
    <w:rsid w:val="00374413"/>
    <w:rsid w:val="003764F1"/>
    <w:rsid w:val="003769F8"/>
    <w:rsid w:val="00381B75"/>
    <w:rsid w:val="003875DD"/>
    <w:rsid w:val="003954DA"/>
    <w:rsid w:val="003B5E67"/>
    <w:rsid w:val="003B74A4"/>
    <w:rsid w:val="003C4F1B"/>
    <w:rsid w:val="003D423D"/>
    <w:rsid w:val="003E011B"/>
    <w:rsid w:val="003E286A"/>
    <w:rsid w:val="003E36A4"/>
    <w:rsid w:val="003F5BF9"/>
    <w:rsid w:val="00406773"/>
    <w:rsid w:val="004112CE"/>
    <w:rsid w:val="0041328F"/>
    <w:rsid w:val="004135F7"/>
    <w:rsid w:val="0042788E"/>
    <w:rsid w:val="004325B3"/>
    <w:rsid w:val="00432F70"/>
    <w:rsid w:val="00434444"/>
    <w:rsid w:val="004422E0"/>
    <w:rsid w:val="00444ED3"/>
    <w:rsid w:val="004509C7"/>
    <w:rsid w:val="00466FDD"/>
    <w:rsid w:val="004727E7"/>
    <w:rsid w:val="00474919"/>
    <w:rsid w:val="00475589"/>
    <w:rsid w:val="0047561C"/>
    <w:rsid w:val="0047714C"/>
    <w:rsid w:val="0048267E"/>
    <w:rsid w:val="0049617D"/>
    <w:rsid w:val="00497370"/>
    <w:rsid w:val="004A50EA"/>
    <w:rsid w:val="004A703C"/>
    <w:rsid w:val="004B43AB"/>
    <w:rsid w:val="004B5B73"/>
    <w:rsid w:val="004B6361"/>
    <w:rsid w:val="004B65F7"/>
    <w:rsid w:val="004C0B07"/>
    <w:rsid w:val="004C318E"/>
    <w:rsid w:val="004C4EF4"/>
    <w:rsid w:val="004E3E2E"/>
    <w:rsid w:val="004E4C46"/>
    <w:rsid w:val="004F10E2"/>
    <w:rsid w:val="004F11FC"/>
    <w:rsid w:val="004F2B87"/>
    <w:rsid w:val="004F43EA"/>
    <w:rsid w:val="005061AB"/>
    <w:rsid w:val="005066AE"/>
    <w:rsid w:val="005177E5"/>
    <w:rsid w:val="00517ABE"/>
    <w:rsid w:val="00523F08"/>
    <w:rsid w:val="00525E95"/>
    <w:rsid w:val="00546B76"/>
    <w:rsid w:val="005523FE"/>
    <w:rsid w:val="00552CED"/>
    <w:rsid w:val="00552FF7"/>
    <w:rsid w:val="00553AED"/>
    <w:rsid w:val="00557158"/>
    <w:rsid w:val="00561291"/>
    <w:rsid w:val="00561A01"/>
    <w:rsid w:val="00563736"/>
    <w:rsid w:val="00570F40"/>
    <w:rsid w:val="00580D58"/>
    <w:rsid w:val="005826D6"/>
    <w:rsid w:val="00584D4F"/>
    <w:rsid w:val="005857FC"/>
    <w:rsid w:val="00586BE2"/>
    <w:rsid w:val="00590CEB"/>
    <w:rsid w:val="00590FE6"/>
    <w:rsid w:val="00595FBC"/>
    <w:rsid w:val="00596B65"/>
    <w:rsid w:val="005A0529"/>
    <w:rsid w:val="005A6A6A"/>
    <w:rsid w:val="005B1BDE"/>
    <w:rsid w:val="005B7444"/>
    <w:rsid w:val="005B7818"/>
    <w:rsid w:val="005C2905"/>
    <w:rsid w:val="005D0E31"/>
    <w:rsid w:val="005D181D"/>
    <w:rsid w:val="005D298B"/>
    <w:rsid w:val="005E0D53"/>
    <w:rsid w:val="005E3D1D"/>
    <w:rsid w:val="005F1238"/>
    <w:rsid w:val="005F2219"/>
    <w:rsid w:val="005F6A27"/>
    <w:rsid w:val="005F745C"/>
    <w:rsid w:val="00600E97"/>
    <w:rsid w:val="00601396"/>
    <w:rsid w:val="00602643"/>
    <w:rsid w:val="00610CBF"/>
    <w:rsid w:val="00616143"/>
    <w:rsid w:val="00620E3E"/>
    <w:rsid w:val="00624253"/>
    <w:rsid w:val="006245D6"/>
    <w:rsid w:val="00634BD4"/>
    <w:rsid w:val="006353B6"/>
    <w:rsid w:val="00636356"/>
    <w:rsid w:val="00640326"/>
    <w:rsid w:val="0064059C"/>
    <w:rsid w:val="00640B84"/>
    <w:rsid w:val="00641FEB"/>
    <w:rsid w:val="00646157"/>
    <w:rsid w:val="006532A5"/>
    <w:rsid w:val="0065397D"/>
    <w:rsid w:val="00667E03"/>
    <w:rsid w:val="0067653D"/>
    <w:rsid w:val="006806F8"/>
    <w:rsid w:val="006822CF"/>
    <w:rsid w:val="006907D4"/>
    <w:rsid w:val="006978DF"/>
    <w:rsid w:val="006A1CCD"/>
    <w:rsid w:val="006A508B"/>
    <w:rsid w:val="006B015F"/>
    <w:rsid w:val="006B3620"/>
    <w:rsid w:val="006C0428"/>
    <w:rsid w:val="006C3CBD"/>
    <w:rsid w:val="006D5436"/>
    <w:rsid w:val="006E01B9"/>
    <w:rsid w:val="006F5B9F"/>
    <w:rsid w:val="006F6065"/>
    <w:rsid w:val="007048A0"/>
    <w:rsid w:val="00705E51"/>
    <w:rsid w:val="00705F8F"/>
    <w:rsid w:val="007136F4"/>
    <w:rsid w:val="00726766"/>
    <w:rsid w:val="007318E9"/>
    <w:rsid w:val="00735116"/>
    <w:rsid w:val="007367FB"/>
    <w:rsid w:val="00736F5C"/>
    <w:rsid w:val="007402A1"/>
    <w:rsid w:val="0074030F"/>
    <w:rsid w:val="00747E04"/>
    <w:rsid w:val="0076083A"/>
    <w:rsid w:val="00761BA1"/>
    <w:rsid w:val="00764012"/>
    <w:rsid w:val="007705D0"/>
    <w:rsid w:val="00774587"/>
    <w:rsid w:val="007749F9"/>
    <w:rsid w:val="00775249"/>
    <w:rsid w:val="00777B02"/>
    <w:rsid w:val="0078053B"/>
    <w:rsid w:val="007830F9"/>
    <w:rsid w:val="00784D44"/>
    <w:rsid w:val="00794CC0"/>
    <w:rsid w:val="00795C2D"/>
    <w:rsid w:val="00797B87"/>
    <w:rsid w:val="007A286B"/>
    <w:rsid w:val="007C29A7"/>
    <w:rsid w:val="007C76F8"/>
    <w:rsid w:val="007D0FCA"/>
    <w:rsid w:val="007D29C7"/>
    <w:rsid w:val="007D3BEF"/>
    <w:rsid w:val="007E33CC"/>
    <w:rsid w:val="007E5A4B"/>
    <w:rsid w:val="007E5D13"/>
    <w:rsid w:val="007F2796"/>
    <w:rsid w:val="007F3620"/>
    <w:rsid w:val="007F5A02"/>
    <w:rsid w:val="007F7C94"/>
    <w:rsid w:val="00800675"/>
    <w:rsid w:val="00800B80"/>
    <w:rsid w:val="00803FF0"/>
    <w:rsid w:val="00817F4C"/>
    <w:rsid w:val="008245A4"/>
    <w:rsid w:val="008258F6"/>
    <w:rsid w:val="0083061D"/>
    <w:rsid w:val="00837062"/>
    <w:rsid w:val="00837DB5"/>
    <w:rsid w:val="00855AEE"/>
    <w:rsid w:val="00857B8E"/>
    <w:rsid w:val="00867610"/>
    <w:rsid w:val="008708C9"/>
    <w:rsid w:val="008719FD"/>
    <w:rsid w:val="00872513"/>
    <w:rsid w:val="00883E5C"/>
    <w:rsid w:val="0088761E"/>
    <w:rsid w:val="0089046D"/>
    <w:rsid w:val="008A49F4"/>
    <w:rsid w:val="008B10DB"/>
    <w:rsid w:val="008B7483"/>
    <w:rsid w:val="008C65C1"/>
    <w:rsid w:val="008C6DD7"/>
    <w:rsid w:val="008D0AF9"/>
    <w:rsid w:val="008D133D"/>
    <w:rsid w:val="008D1D5A"/>
    <w:rsid w:val="008D24B4"/>
    <w:rsid w:val="008D467B"/>
    <w:rsid w:val="008D593C"/>
    <w:rsid w:val="008E0226"/>
    <w:rsid w:val="008E5384"/>
    <w:rsid w:val="008F0C0D"/>
    <w:rsid w:val="008F2765"/>
    <w:rsid w:val="00904749"/>
    <w:rsid w:val="0091088E"/>
    <w:rsid w:val="009157B3"/>
    <w:rsid w:val="00921774"/>
    <w:rsid w:val="009266A4"/>
    <w:rsid w:val="009269EB"/>
    <w:rsid w:val="00937C8D"/>
    <w:rsid w:val="00940FA5"/>
    <w:rsid w:val="00942B1B"/>
    <w:rsid w:val="00946471"/>
    <w:rsid w:val="009467CD"/>
    <w:rsid w:val="00947419"/>
    <w:rsid w:val="00947A10"/>
    <w:rsid w:val="00955B18"/>
    <w:rsid w:val="00961958"/>
    <w:rsid w:val="009647B9"/>
    <w:rsid w:val="00984C56"/>
    <w:rsid w:val="00991F16"/>
    <w:rsid w:val="00993B4F"/>
    <w:rsid w:val="009A15C4"/>
    <w:rsid w:val="009A395B"/>
    <w:rsid w:val="009A7749"/>
    <w:rsid w:val="009B247F"/>
    <w:rsid w:val="009C00FE"/>
    <w:rsid w:val="009C3DBC"/>
    <w:rsid w:val="009D3DA9"/>
    <w:rsid w:val="009D7594"/>
    <w:rsid w:val="009D7A12"/>
    <w:rsid w:val="009F2363"/>
    <w:rsid w:val="009F682A"/>
    <w:rsid w:val="009F6E47"/>
    <w:rsid w:val="00A00595"/>
    <w:rsid w:val="00A0064B"/>
    <w:rsid w:val="00A00C0F"/>
    <w:rsid w:val="00A02ED6"/>
    <w:rsid w:val="00A04CD3"/>
    <w:rsid w:val="00A05568"/>
    <w:rsid w:val="00A05E5D"/>
    <w:rsid w:val="00A12A97"/>
    <w:rsid w:val="00A239D1"/>
    <w:rsid w:val="00A3124F"/>
    <w:rsid w:val="00A31ABE"/>
    <w:rsid w:val="00A338EC"/>
    <w:rsid w:val="00A4034B"/>
    <w:rsid w:val="00A410D5"/>
    <w:rsid w:val="00A44569"/>
    <w:rsid w:val="00A56DF2"/>
    <w:rsid w:val="00A575EC"/>
    <w:rsid w:val="00A579AF"/>
    <w:rsid w:val="00A622A1"/>
    <w:rsid w:val="00A728A9"/>
    <w:rsid w:val="00A76118"/>
    <w:rsid w:val="00A76D04"/>
    <w:rsid w:val="00A800A7"/>
    <w:rsid w:val="00A80A40"/>
    <w:rsid w:val="00A854A2"/>
    <w:rsid w:val="00A90ACF"/>
    <w:rsid w:val="00A90D6A"/>
    <w:rsid w:val="00A9174D"/>
    <w:rsid w:val="00A93D51"/>
    <w:rsid w:val="00AA3C66"/>
    <w:rsid w:val="00AB2504"/>
    <w:rsid w:val="00AC0DB3"/>
    <w:rsid w:val="00AD3AE1"/>
    <w:rsid w:val="00AE3ECA"/>
    <w:rsid w:val="00AE4B26"/>
    <w:rsid w:val="00AF20E4"/>
    <w:rsid w:val="00AF5CC6"/>
    <w:rsid w:val="00AF6FC4"/>
    <w:rsid w:val="00B03EA5"/>
    <w:rsid w:val="00B05DBC"/>
    <w:rsid w:val="00B123DA"/>
    <w:rsid w:val="00B14C61"/>
    <w:rsid w:val="00B17FB1"/>
    <w:rsid w:val="00B22D19"/>
    <w:rsid w:val="00B26EA3"/>
    <w:rsid w:val="00B27BBD"/>
    <w:rsid w:val="00B30C55"/>
    <w:rsid w:val="00B4627C"/>
    <w:rsid w:val="00B50DB9"/>
    <w:rsid w:val="00B51231"/>
    <w:rsid w:val="00B533FA"/>
    <w:rsid w:val="00B54CE9"/>
    <w:rsid w:val="00B5696D"/>
    <w:rsid w:val="00B60811"/>
    <w:rsid w:val="00B64F12"/>
    <w:rsid w:val="00B71756"/>
    <w:rsid w:val="00B82A50"/>
    <w:rsid w:val="00B90EB4"/>
    <w:rsid w:val="00B926DB"/>
    <w:rsid w:val="00BA5C2E"/>
    <w:rsid w:val="00BA7D55"/>
    <w:rsid w:val="00BB0FA5"/>
    <w:rsid w:val="00BB6210"/>
    <w:rsid w:val="00BC32FD"/>
    <w:rsid w:val="00BC38FF"/>
    <w:rsid w:val="00BC3B77"/>
    <w:rsid w:val="00BC749F"/>
    <w:rsid w:val="00BD55C6"/>
    <w:rsid w:val="00BE5196"/>
    <w:rsid w:val="00BE7A26"/>
    <w:rsid w:val="00BF1088"/>
    <w:rsid w:val="00BF226F"/>
    <w:rsid w:val="00BF23F5"/>
    <w:rsid w:val="00C03511"/>
    <w:rsid w:val="00C03A18"/>
    <w:rsid w:val="00C104D7"/>
    <w:rsid w:val="00C10CF8"/>
    <w:rsid w:val="00C13A28"/>
    <w:rsid w:val="00C2344D"/>
    <w:rsid w:val="00C44AA6"/>
    <w:rsid w:val="00C57F09"/>
    <w:rsid w:val="00C608E6"/>
    <w:rsid w:val="00C61C23"/>
    <w:rsid w:val="00C73E6F"/>
    <w:rsid w:val="00C876CC"/>
    <w:rsid w:val="00C87D51"/>
    <w:rsid w:val="00C93B8E"/>
    <w:rsid w:val="00C93E55"/>
    <w:rsid w:val="00C948FB"/>
    <w:rsid w:val="00CA5FD6"/>
    <w:rsid w:val="00CB1EA7"/>
    <w:rsid w:val="00CB638D"/>
    <w:rsid w:val="00CC4095"/>
    <w:rsid w:val="00CC6AF0"/>
    <w:rsid w:val="00CC6E38"/>
    <w:rsid w:val="00CD3AC8"/>
    <w:rsid w:val="00CE70B3"/>
    <w:rsid w:val="00CF0B32"/>
    <w:rsid w:val="00CF4F73"/>
    <w:rsid w:val="00CF68A5"/>
    <w:rsid w:val="00D00E6B"/>
    <w:rsid w:val="00D030D1"/>
    <w:rsid w:val="00D12CF0"/>
    <w:rsid w:val="00D13923"/>
    <w:rsid w:val="00D22A98"/>
    <w:rsid w:val="00D26689"/>
    <w:rsid w:val="00D274BF"/>
    <w:rsid w:val="00D3080A"/>
    <w:rsid w:val="00D31096"/>
    <w:rsid w:val="00D36152"/>
    <w:rsid w:val="00D4024F"/>
    <w:rsid w:val="00D40DBB"/>
    <w:rsid w:val="00D47C24"/>
    <w:rsid w:val="00D55D6B"/>
    <w:rsid w:val="00D659E3"/>
    <w:rsid w:val="00D7053B"/>
    <w:rsid w:val="00D732D1"/>
    <w:rsid w:val="00D84107"/>
    <w:rsid w:val="00DA27CA"/>
    <w:rsid w:val="00DB0C5F"/>
    <w:rsid w:val="00DB157B"/>
    <w:rsid w:val="00DB4AC0"/>
    <w:rsid w:val="00DB55A2"/>
    <w:rsid w:val="00DC7774"/>
    <w:rsid w:val="00DD384F"/>
    <w:rsid w:val="00DE6929"/>
    <w:rsid w:val="00E12F19"/>
    <w:rsid w:val="00E21DFA"/>
    <w:rsid w:val="00E22D3A"/>
    <w:rsid w:val="00E309AD"/>
    <w:rsid w:val="00E33A80"/>
    <w:rsid w:val="00E370E2"/>
    <w:rsid w:val="00E418DF"/>
    <w:rsid w:val="00E47322"/>
    <w:rsid w:val="00E52224"/>
    <w:rsid w:val="00E65B59"/>
    <w:rsid w:val="00E6785A"/>
    <w:rsid w:val="00E72EB2"/>
    <w:rsid w:val="00E75998"/>
    <w:rsid w:val="00E81656"/>
    <w:rsid w:val="00E866A9"/>
    <w:rsid w:val="00E87246"/>
    <w:rsid w:val="00E94AB6"/>
    <w:rsid w:val="00EA18E5"/>
    <w:rsid w:val="00EA7AED"/>
    <w:rsid w:val="00EC2E38"/>
    <w:rsid w:val="00EC510A"/>
    <w:rsid w:val="00ED0A5E"/>
    <w:rsid w:val="00ED2467"/>
    <w:rsid w:val="00ED7C94"/>
    <w:rsid w:val="00EE0928"/>
    <w:rsid w:val="00EE09F0"/>
    <w:rsid w:val="00EE1E32"/>
    <w:rsid w:val="00EE3123"/>
    <w:rsid w:val="00F056EB"/>
    <w:rsid w:val="00F11502"/>
    <w:rsid w:val="00F1472C"/>
    <w:rsid w:val="00F147C6"/>
    <w:rsid w:val="00F241E1"/>
    <w:rsid w:val="00F248A2"/>
    <w:rsid w:val="00F40F28"/>
    <w:rsid w:val="00F46DDC"/>
    <w:rsid w:val="00F547A6"/>
    <w:rsid w:val="00F54BBB"/>
    <w:rsid w:val="00F6165F"/>
    <w:rsid w:val="00F62246"/>
    <w:rsid w:val="00F64AF6"/>
    <w:rsid w:val="00F80945"/>
    <w:rsid w:val="00F80A81"/>
    <w:rsid w:val="00F8244A"/>
    <w:rsid w:val="00F83C59"/>
    <w:rsid w:val="00F840A2"/>
    <w:rsid w:val="00F8451F"/>
    <w:rsid w:val="00F9045D"/>
    <w:rsid w:val="00FA4A56"/>
    <w:rsid w:val="00FA6490"/>
    <w:rsid w:val="00FA66BC"/>
    <w:rsid w:val="00FB6416"/>
    <w:rsid w:val="00FC0428"/>
    <w:rsid w:val="00FC6427"/>
    <w:rsid w:val="00FC7050"/>
    <w:rsid w:val="00FD48C6"/>
    <w:rsid w:val="00FD59FB"/>
    <w:rsid w:val="00FD6480"/>
    <w:rsid w:val="00FD75B5"/>
    <w:rsid w:val="00FE0C42"/>
    <w:rsid w:val="00FE1909"/>
    <w:rsid w:val="00FE3C3B"/>
    <w:rsid w:val="00FE53F6"/>
    <w:rsid w:val="00FF1AF9"/>
    <w:rsid w:val="00FF30AA"/>
    <w:rsid w:val="00FF571B"/>
    <w:rsid w:val="00FF6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0E3F1009-29CC-44C8-9490-85D405F45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7E03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3635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636356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0818E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rsid w:val="0089046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89046D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rsid w:val="004826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uiPriority w:val="99"/>
    <w:rsid w:val="008D133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659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0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8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9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vention@heu.or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Administration%20Documents\BGergely\HEU%20Letterhead_PO_col_2021%20(00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2B6C0A-D245-4545-8061-1225F6E5E0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HEU Letterhead_PO_col_2021 (003)</Template>
  <TotalTime>61</TotalTime>
  <Pages>2</Pages>
  <Words>471</Words>
  <Characters>2502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Type here</vt:lpstr>
    </vt:vector>
  </TitlesOfParts>
  <Company>HEU</Company>
  <LinksUpToDate>false</LinksUpToDate>
  <CharactersWithSpaces>2968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 here</dc:title>
  <dc:creator>Barb Gergely</dc:creator>
  <cp:lastModifiedBy>Barb Gergely</cp:lastModifiedBy>
  <cp:revision>4</cp:revision>
  <cp:lastPrinted>2021-06-22T21:35:00Z</cp:lastPrinted>
  <dcterms:created xsi:type="dcterms:W3CDTF">2021-06-22T18:30:00Z</dcterms:created>
  <dcterms:modified xsi:type="dcterms:W3CDTF">2021-06-22T21:35:00Z</dcterms:modified>
</cp:coreProperties>
</file>